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7B8" w:rsidRPr="00A34463" w:rsidRDefault="002E47B8" w:rsidP="00BB6873">
      <w:pPr>
        <w:rPr>
          <w:b/>
          <w:lang w:eastAsia="en-AU"/>
        </w:rPr>
      </w:pPr>
      <w:r w:rsidRPr="00A34463">
        <w:rPr>
          <w:b/>
          <w:lang w:eastAsia="en-AU"/>
        </w:rPr>
        <w:t>Supplementary Information 1: Normality of datasets.</w:t>
      </w:r>
    </w:p>
    <w:p w:rsidR="002E47B8" w:rsidRPr="002E47B8" w:rsidRDefault="002E47B8" w:rsidP="00BB6873">
      <w:pPr>
        <w:rPr>
          <w:lang w:eastAsia="en-AU"/>
        </w:rPr>
      </w:pPr>
      <w:r>
        <w:rPr>
          <w:lang w:eastAsia="en-AU"/>
        </w:rPr>
        <w:t>This document contains histograms and quantile-quantile plots for each dataset analysed</w:t>
      </w:r>
      <w:r w:rsidR="0063632F">
        <w:rPr>
          <w:lang w:eastAsia="en-AU"/>
        </w:rPr>
        <w:t xml:space="preserve"> in chapter 4</w:t>
      </w:r>
      <w:r>
        <w:rPr>
          <w:lang w:eastAsia="en-AU"/>
        </w:rPr>
        <w:t xml:space="preserve">. For each dataset the raw data are shown first before the transformed data (where applicable). </w:t>
      </w:r>
      <w:r w:rsidR="00625FDE">
        <w:rPr>
          <w:lang w:eastAsia="en-AU"/>
        </w:rPr>
        <w:t xml:space="preserve">Datasets included are each individual species dataset, before the full dataset where all taxa were combined. </w:t>
      </w:r>
      <w:r>
        <w:rPr>
          <w:lang w:eastAsia="en-AU"/>
        </w:rPr>
        <w:t>Normality was considered to have been achieved when a bell-shaped histogram and</w:t>
      </w:r>
      <w:r w:rsidR="002C1186">
        <w:rPr>
          <w:lang w:eastAsia="en-AU"/>
        </w:rPr>
        <w:t xml:space="preserve"> an approximately</w:t>
      </w:r>
      <w:r>
        <w:rPr>
          <w:lang w:eastAsia="en-AU"/>
        </w:rPr>
        <w:t xml:space="preserve"> linear q-q plot wa</w:t>
      </w:r>
      <w:r w:rsidR="00A34463">
        <w:rPr>
          <w:lang w:eastAsia="en-AU"/>
        </w:rPr>
        <w:t>s achieved. Where necessary box</w:t>
      </w:r>
      <w:r w:rsidR="00486E95">
        <w:rPr>
          <w:lang w:eastAsia="en-AU"/>
        </w:rPr>
        <w:t>-</w:t>
      </w:r>
      <w:r>
        <w:rPr>
          <w:lang w:eastAsia="en-AU"/>
        </w:rPr>
        <w:t xml:space="preserve">cox log-likelihood plots have also been included to refine power transformations. </w:t>
      </w:r>
    </w:p>
    <w:p w:rsidR="00BB6873" w:rsidRDefault="00BB6873" w:rsidP="00BB6873">
      <w:pPr>
        <w:rPr>
          <w:i/>
          <w:lang w:eastAsia="en-AU"/>
        </w:rPr>
      </w:pPr>
    </w:p>
    <w:p w:rsidR="002E47B8" w:rsidRPr="00BB6873" w:rsidRDefault="002B5634" w:rsidP="00BB6873">
      <w:pPr>
        <w:rPr>
          <w:b/>
          <w:i/>
          <w:lang w:eastAsia="en-AU"/>
        </w:rPr>
      </w:pPr>
      <w:r w:rsidRPr="00BB6873">
        <w:rPr>
          <w:b/>
          <w:i/>
          <w:lang w:eastAsia="en-AU"/>
        </w:rPr>
        <w:t>D</w:t>
      </w:r>
      <w:r w:rsidR="00BB6873" w:rsidRPr="00BB6873">
        <w:rPr>
          <w:b/>
          <w:i/>
          <w:lang w:eastAsia="en-AU"/>
        </w:rPr>
        <w:t>endrolagus</w:t>
      </w:r>
      <w:r w:rsidR="002E47B8" w:rsidRPr="00BB6873">
        <w:rPr>
          <w:b/>
          <w:i/>
          <w:lang w:eastAsia="en-AU"/>
        </w:rPr>
        <w:t xml:space="preserve"> lumholtzi</w:t>
      </w:r>
    </w:p>
    <w:p w:rsidR="002B5634" w:rsidRDefault="002B5634" w:rsidP="00BB6873">
      <w:pPr>
        <w:rPr>
          <w:i/>
          <w:lang w:eastAsia="en-AU"/>
        </w:rPr>
      </w:pPr>
      <w:r w:rsidRPr="002E47B8">
        <w:rPr>
          <w:i/>
          <w:lang w:eastAsia="en-AU"/>
        </w:rPr>
        <w:t>Asfc</w:t>
      </w:r>
    </w:p>
    <w:p w:rsidR="002E47B8" w:rsidRPr="002E47B8" w:rsidRDefault="002E47B8" w:rsidP="00BB6873">
      <w:pPr>
        <w:rPr>
          <w:lang w:eastAsia="en-AU"/>
        </w:rPr>
      </w:pPr>
      <w:r>
        <w:rPr>
          <w:lang w:eastAsia="en-AU"/>
        </w:rPr>
        <w:t>Raw</w:t>
      </w:r>
    </w:p>
    <w:p w:rsidR="002B5634" w:rsidRDefault="000A2280" w:rsidP="00BB6873">
      <w:pPr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0BD081B1" wp14:editId="0B9B7CF0">
            <wp:extent cx="2876550" cy="2876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228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1365C1D" wp14:editId="177C27CF">
            <wp:extent cx="2752725" cy="27527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634">
        <w:rPr>
          <w:lang w:eastAsia="en-AU"/>
        </w:rPr>
        <w:br w:type="textWrapping" w:clear="all"/>
        <w:t>No transformation needed.</w:t>
      </w: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2B5634" w:rsidRDefault="002B5634" w:rsidP="00BB6873">
      <w:pPr>
        <w:rPr>
          <w:i/>
          <w:lang w:eastAsia="en-AU"/>
        </w:rPr>
      </w:pPr>
      <w:r w:rsidRPr="002E47B8">
        <w:rPr>
          <w:i/>
          <w:lang w:eastAsia="en-AU"/>
        </w:rPr>
        <w:lastRenderedPageBreak/>
        <w:t>epLsar</w:t>
      </w:r>
    </w:p>
    <w:p w:rsidR="002E47B8" w:rsidRPr="002E47B8" w:rsidRDefault="002E47B8" w:rsidP="00BB6873">
      <w:pPr>
        <w:rPr>
          <w:lang w:eastAsia="en-AU"/>
        </w:rPr>
      </w:pPr>
      <w:r>
        <w:rPr>
          <w:lang w:eastAsia="en-AU"/>
        </w:rPr>
        <w:t>Raw</w:t>
      </w:r>
    </w:p>
    <w:p w:rsidR="002B5634" w:rsidRDefault="002B5634" w:rsidP="00BB6873">
      <w:pPr>
        <w:rPr>
          <w:lang w:eastAsia="en-AU"/>
        </w:rPr>
      </w:pPr>
      <w:r w:rsidRPr="00B66F5E">
        <w:rPr>
          <w:noProof/>
          <w:lang w:eastAsia="en-AU"/>
        </w:rPr>
        <w:t xml:space="preserve"> </w:t>
      </w:r>
      <w:r w:rsidR="000A2280">
        <w:rPr>
          <w:noProof/>
          <w:lang w:eastAsia="en-AU"/>
        </w:rPr>
        <w:drawing>
          <wp:inline distT="0" distB="0" distL="0" distR="0" wp14:anchorId="161D0D3A" wp14:editId="29940EFC">
            <wp:extent cx="2756848" cy="2756848"/>
            <wp:effectExtent l="0" t="0" r="5715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65" cy="27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280" w:rsidRPr="000A2280">
        <w:rPr>
          <w:noProof/>
          <w:lang w:eastAsia="en-AU"/>
        </w:rPr>
        <w:t xml:space="preserve"> </w:t>
      </w:r>
      <w:r w:rsidR="000A2280">
        <w:rPr>
          <w:noProof/>
          <w:lang w:eastAsia="en-AU"/>
        </w:rPr>
        <w:drawing>
          <wp:inline distT="0" distB="0" distL="0" distR="0" wp14:anchorId="19176DA4" wp14:editId="38007A24">
            <wp:extent cx="274320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8670" cy="27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B8" w:rsidRDefault="002E47B8" w:rsidP="00BB6873">
      <w:pPr>
        <w:rPr>
          <w:lang w:eastAsia="en-AU"/>
        </w:rPr>
      </w:pPr>
    </w:p>
    <w:p w:rsidR="002E47B8" w:rsidRDefault="002E47B8" w:rsidP="00BB6873">
      <w:pPr>
        <w:rPr>
          <w:lang w:eastAsia="en-AU"/>
        </w:rPr>
      </w:pPr>
    </w:p>
    <w:p w:rsidR="002B5634" w:rsidRDefault="002E47B8" w:rsidP="00BB6873">
      <w:pPr>
        <w:rPr>
          <w:lang w:eastAsia="en-AU"/>
        </w:rPr>
      </w:pPr>
      <w:r>
        <w:rPr>
          <w:lang w:eastAsia="en-AU"/>
        </w:rPr>
        <w:t>Square-root transformed</w:t>
      </w:r>
    </w:p>
    <w:p w:rsidR="002B5634" w:rsidRDefault="002B5634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D24AA20" wp14:editId="329F6E5C">
            <wp:extent cx="2647950" cy="26479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6F5E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9598615" wp14:editId="6A79921E">
            <wp:extent cx="2819400" cy="2819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i/>
          <w:lang w:eastAsia="en-AU"/>
        </w:rPr>
      </w:pPr>
      <w:r w:rsidRPr="00BB6873">
        <w:rPr>
          <w:i/>
          <w:lang w:eastAsia="en-AU"/>
        </w:rPr>
        <w:lastRenderedPageBreak/>
        <w:t>Sdr</w:t>
      </w:r>
    </w:p>
    <w:p w:rsidR="00BB6873" w:rsidRPr="00BB6873" w:rsidRDefault="00BB6873" w:rsidP="00BB6873">
      <w:pPr>
        <w:rPr>
          <w:lang w:eastAsia="en-AU"/>
        </w:rPr>
      </w:pPr>
      <w:r>
        <w:rPr>
          <w:lang w:eastAsia="en-AU"/>
        </w:rPr>
        <w:t>Raw</w:t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6183807" wp14:editId="6A2A11F3">
            <wp:extent cx="2578665" cy="257495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7198" cy="25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0A8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AFF73F6" wp14:editId="651098A7">
            <wp:extent cx="2820414" cy="2816352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3801" cy="281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8BD3B46" wp14:editId="1E97C8E5">
            <wp:extent cx="2791111" cy="2787091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6517" cy="280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0A8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002B236" wp14:editId="427BA439">
            <wp:extent cx="2783785" cy="2779776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4420" cy="279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  <w:r w:rsidRPr="00BB6873">
        <w:rPr>
          <w:i/>
          <w:noProof/>
          <w:lang w:eastAsia="en-AU"/>
        </w:rPr>
        <w:lastRenderedPageBreak/>
        <w:t>Vvv</w:t>
      </w:r>
    </w:p>
    <w:p w:rsidR="00BB6873" w:rsidRP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C57FA0C" wp14:editId="762061F1">
            <wp:extent cx="2695877" cy="2691994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7570" cy="27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FE5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35A549C" wp14:editId="4B6CBA77">
            <wp:extent cx="2534710" cy="2531059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8780" cy="253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53A403F" wp14:editId="46BF82A2">
            <wp:extent cx="2527384" cy="2523744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2122" cy="25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FE5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C036136" wp14:editId="68B51EB8">
            <wp:extent cx="2776459" cy="2772460"/>
            <wp:effectExtent l="0" t="0" r="508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9450" cy="27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486E95" w:rsidRDefault="00486E95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2B5634" w:rsidRPr="00BB6873" w:rsidRDefault="002B5634" w:rsidP="00BB6873">
      <w:pPr>
        <w:rPr>
          <w:b/>
          <w:i/>
          <w:lang w:eastAsia="en-AU"/>
        </w:rPr>
      </w:pPr>
      <w:r w:rsidRPr="00BB6873">
        <w:rPr>
          <w:b/>
          <w:i/>
          <w:lang w:eastAsia="en-AU"/>
        </w:rPr>
        <w:lastRenderedPageBreak/>
        <w:t>M</w:t>
      </w:r>
      <w:r w:rsidR="00BB6873" w:rsidRPr="00BB6873">
        <w:rPr>
          <w:b/>
          <w:i/>
          <w:lang w:eastAsia="en-AU"/>
        </w:rPr>
        <w:t>acropus</w:t>
      </w:r>
      <w:r w:rsidR="002E47B8" w:rsidRPr="00BB6873">
        <w:rPr>
          <w:b/>
          <w:i/>
          <w:lang w:eastAsia="en-AU"/>
        </w:rPr>
        <w:t xml:space="preserve"> </w:t>
      </w:r>
      <w:r w:rsidRPr="00BB6873">
        <w:rPr>
          <w:b/>
          <w:i/>
          <w:lang w:eastAsia="en-AU"/>
        </w:rPr>
        <w:t>dors</w:t>
      </w:r>
      <w:r w:rsidR="002E47B8" w:rsidRPr="00BB6873">
        <w:rPr>
          <w:b/>
          <w:i/>
          <w:lang w:eastAsia="en-AU"/>
        </w:rPr>
        <w:t>alis</w:t>
      </w:r>
    </w:p>
    <w:p w:rsidR="002E47B8" w:rsidRDefault="002E47B8" w:rsidP="00BB6873">
      <w:pPr>
        <w:rPr>
          <w:i/>
          <w:lang w:eastAsia="en-AU"/>
        </w:rPr>
      </w:pPr>
      <w:r>
        <w:rPr>
          <w:i/>
          <w:lang w:eastAsia="en-AU"/>
        </w:rPr>
        <w:t>Asfc</w:t>
      </w:r>
    </w:p>
    <w:p w:rsidR="002E47B8" w:rsidRPr="002E47B8" w:rsidRDefault="002E47B8" w:rsidP="00BB6873">
      <w:pPr>
        <w:rPr>
          <w:lang w:eastAsia="en-AU"/>
        </w:rPr>
      </w:pPr>
      <w:r>
        <w:rPr>
          <w:lang w:eastAsia="en-AU"/>
        </w:rPr>
        <w:t>Raw</w:t>
      </w:r>
    </w:p>
    <w:p w:rsidR="002B5634" w:rsidRDefault="002B5634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83FD350" wp14:editId="139A55E5">
            <wp:extent cx="2681785" cy="2681785"/>
            <wp:effectExtent l="0" t="0" r="4445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9390" cy="268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72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2DDDDA7" wp14:editId="348D10A2">
            <wp:extent cx="2934268" cy="293426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3909" cy="294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634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2B5634" w:rsidRDefault="002B5634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2C3DCD6" wp14:editId="4EFBCA3E">
            <wp:extent cx="2756848" cy="2756848"/>
            <wp:effectExtent l="0" t="0" r="5715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6020" cy="276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72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C8A97D2" wp14:editId="5BEF3153">
            <wp:extent cx="2674961" cy="2674961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1005" cy="26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2B5634" w:rsidRDefault="002B5634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lastRenderedPageBreak/>
        <w:t>epLsar</w:t>
      </w:r>
    </w:p>
    <w:p w:rsidR="002E47B8" w:rsidRPr="002E47B8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2B5634" w:rsidRDefault="002B5634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244156C" wp14:editId="08F682AA">
            <wp:extent cx="2593075" cy="25930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1808" cy="260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72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3FF7099" wp14:editId="298FA14C">
            <wp:extent cx="2784143" cy="2784143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8535" cy="2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B8" w:rsidRDefault="002B5634" w:rsidP="00BB6873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2E47B8" w:rsidRDefault="002E47B8" w:rsidP="00BB6873"/>
    <w:p w:rsidR="002E47B8" w:rsidRDefault="002E47B8" w:rsidP="00BB6873">
      <w:pPr>
        <w:rPr>
          <w:i/>
        </w:rPr>
      </w:pPr>
    </w:p>
    <w:p w:rsidR="002E47B8" w:rsidRDefault="002E47B8" w:rsidP="00BB6873">
      <w:pPr>
        <w:rPr>
          <w:i/>
        </w:rPr>
      </w:pPr>
    </w:p>
    <w:p w:rsidR="00703CF1" w:rsidRDefault="00703CF1" w:rsidP="00BB6873">
      <w:pPr>
        <w:rPr>
          <w:i/>
        </w:rPr>
      </w:pPr>
    </w:p>
    <w:p w:rsidR="00703CF1" w:rsidRDefault="00703CF1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703CF1" w:rsidRDefault="00703CF1" w:rsidP="00BB6873">
      <w:pPr>
        <w:rPr>
          <w:i/>
        </w:rPr>
      </w:pPr>
    </w:p>
    <w:p w:rsidR="00BB6873" w:rsidRDefault="00BB6873" w:rsidP="00BB6873">
      <w:pPr>
        <w:rPr>
          <w:i/>
        </w:rPr>
      </w:pPr>
      <w:r>
        <w:rPr>
          <w:i/>
        </w:rPr>
        <w:lastRenderedPageBreak/>
        <w:t>Sdr</w:t>
      </w:r>
    </w:p>
    <w:p w:rsidR="00BB6873" w:rsidRPr="00BB6873" w:rsidRDefault="00BB6873" w:rsidP="00BB6873">
      <w:r>
        <w:t>Raw</w:t>
      </w:r>
    </w:p>
    <w:p w:rsidR="00BB6873" w:rsidRDefault="00BB6873" w:rsidP="00BB6873">
      <w:pPr>
        <w:rPr>
          <w:noProof/>
          <w:lang w:eastAsia="en-AU"/>
        </w:rPr>
      </w:pPr>
      <w:r w:rsidRPr="00BB6873">
        <w:rPr>
          <w:noProof/>
          <w:lang w:eastAsia="en-AU"/>
        </w:rPr>
        <w:drawing>
          <wp:inline distT="0" distB="0" distL="0" distR="0" wp14:anchorId="43CF8CC8" wp14:editId="0C58BCFF">
            <wp:extent cx="2769134" cy="2765146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3082" cy="277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6873">
        <w:rPr>
          <w:noProof/>
          <w:lang w:eastAsia="en-AU"/>
        </w:rPr>
        <w:drawing>
          <wp:inline distT="0" distB="0" distL="0" distR="0" wp14:anchorId="435746D2" wp14:editId="0644CB5F">
            <wp:extent cx="2886346" cy="2882189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96148" cy="289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6873">
        <w:t>Natural logarithm</w:t>
      </w:r>
      <w:r>
        <w:rPr>
          <w:noProof/>
          <w:lang w:eastAsia="en-AU"/>
        </w:rPr>
        <w:t xml:space="preserve"> transformed</w:t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DDA1C42" wp14:editId="037ACEB2">
            <wp:extent cx="3018209" cy="301386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28591" cy="302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6D210C8" wp14:editId="63DA92E9">
            <wp:extent cx="2651922" cy="2648102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1949" cy="26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  <w:r w:rsidRPr="00BB6873">
        <w:rPr>
          <w:i/>
          <w:noProof/>
          <w:lang w:eastAsia="en-AU"/>
        </w:rPr>
        <w:lastRenderedPageBreak/>
        <w:t>Vvv</w:t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BB6873" w:rsidRDefault="00BB6873" w:rsidP="00BB6873">
      <w:pPr>
        <w:rPr>
          <w:b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B734387" wp14:editId="5FF23E2D">
            <wp:extent cx="2974256" cy="2969971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6436" cy="29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B481DA9" wp14:editId="48A6CA04">
            <wp:extent cx="2644596" cy="2640787"/>
            <wp:effectExtent l="0" t="0" r="381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7165" cy="265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noProof/>
          <w:lang w:eastAsia="en-AU"/>
        </w:rPr>
      </w:pPr>
      <w:r w:rsidRPr="00BB6873">
        <w:t>Natural logarithm</w:t>
      </w:r>
      <w:r>
        <w:rPr>
          <w:noProof/>
          <w:lang w:eastAsia="en-AU"/>
        </w:rPr>
        <w:t xml:space="preserve"> transformed </w:t>
      </w:r>
    </w:p>
    <w:p w:rsidR="00BB6873" w:rsidRPr="00EE7F5C" w:rsidRDefault="00BB6873" w:rsidP="00BB6873">
      <w:pPr>
        <w:rPr>
          <w:b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1A0CB67" wp14:editId="50A800FD">
            <wp:extent cx="2520059" cy="251642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4049" cy="252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83ACA31" wp14:editId="626BA34C">
            <wp:extent cx="3032861" cy="3028493"/>
            <wp:effectExtent l="0" t="0" r="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36010" cy="303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noProof/>
          <w:lang w:eastAsia="en-AU"/>
        </w:rPr>
      </w:pPr>
    </w:p>
    <w:p w:rsidR="002E47B8" w:rsidRDefault="002E47B8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2E47B8" w:rsidRDefault="002E47B8" w:rsidP="00BB6873">
      <w:pPr>
        <w:rPr>
          <w:i/>
        </w:rPr>
      </w:pPr>
    </w:p>
    <w:p w:rsidR="002E47B8" w:rsidRPr="00BB6873" w:rsidRDefault="00831B8E" w:rsidP="00BB6873">
      <w:pPr>
        <w:rPr>
          <w:b/>
          <w:i/>
        </w:rPr>
      </w:pPr>
      <w:r w:rsidRPr="00BB6873">
        <w:rPr>
          <w:b/>
          <w:i/>
        </w:rPr>
        <w:lastRenderedPageBreak/>
        <w:t>M</w:t>
      </w:r>
      <w:r w:rsidR="00BB6873" w:rsidRPr="00BB6873">
        <w:rPr>
          <w:b/>
          <w:i/>
        </w:rPr>
        <w:t>acropus</w:t>
      </w:r>
      <w:r w:rsidRPr="00BB6873">
        <w:rPr>
          <w:b/>
          <w:i/>
        </w:rPr>
        <w:t xml:space="preserve"> robustus</w:t>
      </w:r>
    </w:p>
    <w:p w:rsidR="002E47B8" w:rsidRDefault="002E47B8" w:rsidP="00BB6873">
      <w:pPr>
        <w:rPr>
          <w:i/>
        </w:rPr>
      </w:pPr>
      <w:r>
        <w:rPr>
          <w:i/>
        </w:rPr>
        <w:t>Asfc</w:t>
      </w:r>
    </w:p>
    <w:p w:rsidR="00625FDE" w:rsidRDefault="002E47B8" w:rsidP="00BB6873">
      <w:r>
        <w:t>Raw</w:t>
      </w:r>
    </w:p>
    <w:p w:rsidR="002E47B8" w:rsidRDefault="00831B8E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8A04D8F" wp14:editId="11BC78F8">
            <wp:extent cx="2817675" cy="2817675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3316" cy="283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1B8E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AFD0758" wp14:editId="6D99479F">
            <wp:extent cx="2861007" cy="28610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69986" cy="286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7B8">
        <w:rPr>
          <w:noProof/>
          <w:lang w:eastAsia="en-AU"/>
        </w:rPr>
        <w:t>Natural logarithm transformed</w:t>
      </w:r>
    </w:p>
    <w:p w:rsidR="002E47B8" w:rsidRDefault="00831B8E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F73D4CD" wp14:editId="2E22A56E">
            <wp:extent cx="2558955" cy="2558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7244" cy="25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60D" w:rsidRPr="00EC260D">
        <w:rPr>
          <w:noProof/>
          <w:lang w:eastAsia="en-AU"/>
        </w:rPr>
        <w:t xml:space="preserve"> </w:t>
      </w:r>
      <w:r w:rsidR="00EC260D">
        <w:rPr>
          <w:noProof/>
          <w:lang w:eastAsia="en-AU"/>
        </w:rPr>
        <w:drawing>
          <wp:inline distT="0" distB="0" distL="0" distR="0" wp14:anchorId="5F60E925" wp14:editId="50E86B06">
            <wp:extent cx="2389782" cy="23897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1805" cy="240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lastRenderedPageBreak/>
        <w:t>epLsar</w:t>
      </w:r>
    </w:p>
    <w:p w:rsidR="002E47B8" w:rsidRPr="002E47B8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EC260D" w:rsidRDefault="00EC260D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A939CA7" wp14:editId="2C786687">
            <wp:extent cx="2563686" cy="2563686"/>
            <wp:effectExtent l="0" t="0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69936" cy="256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60D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25B634F" wp14:editId="1905208F">
            <wp:extent cx="2479538" cy="24795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87421" cy="24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CF1" w:rsidRDefault="00703CF1" w:rsidP="00BB6873">
      <w:pPr>
        <w:rPr>
          <w:noProof/>
          <w:lang w:eastAsia="en-AU"/>
        </w:rPr>
      </w:pPr>
      <w:r>
        <w:rPr>
          <w:noProof/>
          <w:lang w:eastAsia="en-AU"/>
        </w:rPr>
        <w:t>Boxcox log-likelihood</w:t>
      </w:r>
    </w:p>
    <w:p w:rsidR="00EC260D" w:rsidRDefault="00EC260D" w:rsidP="00BB6873">
      <w:r>
        <w:rPr>
          <w:noProof/>
          <w:lang w:eastAsia="en-AU"/>
        </w:rPr>
        <w:drawing>
          <wp:inline distT="0" distB="0" distL="0" distR="0" wp14:anchorId="2C0FE039" wp14:editId="6A7B0C2D">
            <wp:extent cx="2225615" cy="2225615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43671" cy="224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0D" w:rsidRDefault="00EC260D" w:rsidP="00BB6873">
      <w:r w:rsidRPr="00703CF1">
        <w:rPr>
          <w:i/>
        </w:rPr>
        <w:t>epLsar</w:t>
      </w:r>
      <w:r w:rsidR="00703CF1">
        <w:rPr>
          <w:i/>
        </w:rPr>
        <w:t xml:space="preserve"> </w:t>
      </w:r>
      <w:r w:rsidRPr="00EC260D">
        <w:t>^0.6</w:t>
      </w:r>
      <w:r w:rsidRPr="00EC260D">
        <w:rPr>
          <w:noProof/>
          <w:lang w:eastAsia="en-AU"/>
        </w:rPr>
        <w:t xml:space="preserve"> </w:t>
      </w:r>
    </w:p>
    <w:p w:rsidR="00703CF1" w:rsidRDefault="00EC260D" w:rsidP="003504A6">
      <w:r>
        <w:rPr>
          <w:noProof/>
          <w:lang w:eastAsia="en-AU"/>
        </w:rPr>
        <w:drawing>
          <wp:inline distT="0" distB="0" distL="0" distR="0" wp14:anchorId="0C1D960D" wp14:editId="661224B9">
            <wp:extent cx="2412221" cy="2412221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22479" cy="242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F992330" wp14:editId="50E79D30">
            <wp:extent cx="2513197" cy="2513197"/>
            <wp:effectExtent l="0" t="0" r="190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0217" cy="25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95" w:rsidRDefault="00486E95" w:rsidP="003504A6">
      <w:pPr>
        <w:rPr>
          <w:i/>
          <w:noProof/>
          <w:lang w:eastAsia="en-AU"/>
        </w:rPr>
      </w:pPr>
    </w:p>
    <w:p w:rsidR="003504A6" w:rsidRPr="003504A6" w:rsidRDefault="003504A6" w:rsidP="003504A6">
      <w:pPr>
        <w:rPr>
          <w:i/>
          <w:noProof/>
          <w:lang w:eastAsia="en-AU"/>
        </w:rPr>
      </w:pPr>
      <w:r w:rsidRPr="003504A6">
        <w:rPr>
          <w:i/>
          <w:noProof/>
          <w:lang w:eastAsia="en-AU"/>
        </w:rPr>
        <w:lastRenderedPageBreak/>
        <w:t>Sdr</w:t>
      </w:r>
    </w:p>
    <w:p w:rsidR="003504A6" w:rsidRPr="003504A6" w:rsidRDefault="003504A6" w:rsidP="003504A6">
      <w:pPr>
        <w:rPr>
          <w:noProof/>
          <w:lang w:eastAsia="en-AU"/>
        </w:rPr>
      </w:pPr>
      <w:r w:rsidRPr="003504A6">
        <w:rPr>
          <w:noProof/>
          <w:lang w:eastAsia="en-AU"/>
        </w:rPr>
        <w:t>Raw</w:t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1190D2A" wp14:editId="491AD781">
            <wp:extent cx="2813089" cy="2809037"/>
            <wp:effectExtent l="0" t="0" r="635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21817" cy="281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5CA4223" wp14:editId="5B57FD1F">
            <wp:extent cx="2798438" cy="2794407"/>
            <wp:effectExtent l="0" t="0" r="254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10453" cy="28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 xml:space="preserve">Natural logarithm transformed </w:t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996883E" wp14:editId="7EF5A7A2">
            <wp:extent cx="2835065" cy="2830982"/>
            <wp:effectExtent l="0" t="0" r="381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46085" cy="28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12CEE62" wp14:editId="23C1FB3F">
            <wp:extent cx="2798438" cy="2794407"/>
            <wp:effectExtent l="0" t="0" r="254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03696" cy="279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i/>
          <w:noProof/>
          <w:lang w:eastAsia="en-AU"/>
        </w:rPr>
      </w:pPr>
      <w:r w:rsidRPr="003504A6">
        <w:rPr>
          <w:i/>
          <w:noProof/>
          <w:lang w:eastAsia="en-AU"/>
        </w:rPr>
        <w:lastRenderedPageBreak/>
        <w:t>Vvv</w:t>
      </w:r>
    </w:p>
    <w:p w:rsidR="003504A6" w:rsidRP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3D06AF7" wp14:editId="4DA45FB8">
            <wp:extent cx="2805763" cy="2801722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10667" cy="280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5F8F574" wp14:editId="2AED344A">
            <wp:extent cx="2842392" cy="2838298"/>
            <wp:effectExtent l="0" t="0" r="0" b="6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54375" cy="285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 xml:space="preserve">Natural logarithm transformed </w:t>
      </w:r>
    </w:p>
    <w:p w:rsidR="003504A6" w:rsidRPr="009F5D4F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8FBC9DB" wp14:editId="1E7BC1A2">
            <wp:extent cx="2922975" cy="291876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31640" cy="292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CC02CFC" wp14:editId="438A7DD0">
            <wp:extent cx="2715202" cy="2711291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31619" cy="27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BB6873" w:rsidRDefault="00BB6873" w:rsidP="00BB6873">
      <w:pPr>
        <w:rPr>
          <w:i/>
        </w:rPr>
      </w:pPr>
    </w:p>
    <w:p w:rsidR="00133074" w:rsidRPr="003504A6" w:rsidRDefault="00C952CD" w:rsidP="00BB6873">
      <w:pPr>
        <w:rPr>
          <w:b/>
          <w:i/>
        </w:rPr>
      </w:pPr>
      <w:r w:rsidRPr="003504A6">
        <w:rPr>
          <w:b/>
          <w:i/>
        </w:rPr>
        <w:lastRenderedPageBreak/>
        <w:t>M</w:t>
      </w:r>
      <w:r w:rsidR="003504A6" w:rsidRPr="003504A6">
        <w:rPr>
          <w:b/>
          <w:i/>
        </w:rPr>
        <w:t>acropus</w:t>
      </w:r>
      <w:r w:rsidR="00703CF1" w:rsidRPr="003504A6">
        <w:rPr>
          <w:b/>
          <w:i/>
        </w:rPr>
        <w:t xml:space="preserve"> </w:t>
      </w:r>
      <w:r w:rsidRPr="003504A6">
        <w:rPr>
          <w:b/>
          <w:i/>
        </w:rPr>
        <w:t>rufogriseus</w:t>
      </w:r>
    </w:p>
    <w:p w:rsidR="003504A6" w:rsidRDefault="00703CF1" w:rsidP="00BB6873">
      <w:pPr>
        <w:rPr>
          <w:i/>
        </w:rPr>
      </w:pPr>
      <w:r>
        <w:rPr>
          <w:i/>
        </w:rPr>
        <w:t>Asfc</w:t>
      </w:r>
    </w:p>
    <w:p w:rsidR="00703CF1" w:rsidRPr="002E47B8" w:rsidRDefault="00703CF1" w:rsidP="00BB6873">
      <w:r>
        <w:t>Raw</w:t>
      </w:r>
    </w:p>
    <w:p w:rsidR="00702FBC" w:rsidRDefault="00C952CD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E90DEBB" wp14:editId="01E84600">
            <wp:extent cx="2688609" cy="26886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92014" cy="269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2CD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7CDE404" wp14:editId="63E88796">
            <wp:extent cx="2702257" cy="2702257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04530" cy="27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BC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02FBC" w:rsidRDefault="00C952CD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C3C6323" wp14:editId="27096927">
            <wp:extent cx="2688590" cy="26885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94085" cy="269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2CD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89C3C34" wp14:editId="242E537F">
            <wp:extent cx="2895600" cy="2895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CB0" w:rsidRDefault="00743CB0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7D2AA6" w:rsidRDefault="007D2AA6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lastRenderedPageBreak/>
        <w:t>epLsar</w:t>
      </w:r>
    </w:p>
    <w:p w:rsidR="007D2AA6" w:rsidRPr="002E47B8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43CB0" w:rsidRDefault="00743CB0" w:rsidP="00BB6873">
      <w:pPr>
        <w:rPr>
          <w:noProof/>
          <w:lang w:eastAsia="en-AU"/>
        </w:rPr>
      </w:pPr>
      <w:r w:rsidRPr="00743CB0">
        <w:rPr>
          <w:noProof/>
          <w:lang w:eastAsia="en-AU"/>
        </w:rPr>
        <w:t xml:space="preserve"> </w:t>
      </w:r>
      <w:r w:rsidR="00C952CD">
        <w:rPr>
          <w:noProof/>
          <w:lang w:eastAsia="en-AU"/>
        </w:rPr>
        <w:drawing>
          <wp:inline distT="0" distB="0" distL="0" distR="0" wp14:anchorId="79DF1CD4" wp14:editId="0A100883">
            <wp:extent cx="2504365" cy="250436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05668" cy="250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2CD" w:rsidRPr="00C952CD">
        <w:rPr>
          <w:noProof/>
          <w:lang w:eastAsia="en-AU"/>
        </w:rPr>
        <w:t xml:space="preserve"> </w:t>
      </w:r>
      <w:r w:rsidR="00C952CD">
        <w:rPr>
          <w:noProof/>
          <w:lang w:eastAsia="en-AU"/>
        </w:rPr>
        <w:drawing>
          <wp:inline distT="0" distB="0" distL="0" distR="0" wp14:anchorId="28705483" wp14:editId="323997E7">
            <wp:extent cx="2819400" cy="2819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Pr="007D2AA6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486E95" w:rsidRDefault="00486E95" w:rsidP="00BB6873"/>
    <w:p w:rsidR="00625FDE" w:rsidRDefault="00625FDE" w:rsidP="00BB6873"/>
    <w:p w:rsidR="00BB6873" w:rsidRDefault="00BB6873" w:rsidP="00BB6873">
      <w:pPr>
        <w:rPr>
          <w:b/>
        </w:rPr>
      </w:pPr>
    </w:p>
    <w:p w:rsidR="003504A6" w:rsidRDefault="003504A6" w:rsidP="00BB6873">
      <w:pPr>
        <w:rPr>
          <w:b/>
        </w:rPr>
      </w:pPr>
    </w:p>
    <w:p w:rsidR="00BB6873" w:rsidRDefault="00BB6873" w:rsidP="00BB6873">
      <w:pPr>
        <w:rPr>
          <w:b/>
        </w:rPr>
      </w:pPr>
    </w:p>
    <w:p w:rsidR="00BB6873" w:rsidRDefault="00BB6873" w:rsidP="00BB6873">
      <w:pPr>
        <w:rPr>
          <w:b/>
        </w:rPr>
      </w:pPr>
    </w:p>
    <w:p w:rsidR="00BB6873" w:rsidRDefault="003504A6" w:rsidP="00BB6873">
      <w:pPr>
        <w:rPr>
          <w:i/>
        </w:rPr>
      </w:pPr>
      <w:r>
        <w:rPr>
          <w:i/>
        </w:rPr>
        <w:lastRenderedPageBreak/>
        <w:t>S</w:t>
      </w:r>
      <w:r w:rsidRPr="00BB6873">
        <w:rPr>
          <w:i/>
        </w:rPr>
        <w:t>dr</w:t>
      </w:r>
    </w:p>
    <w:p w:rsidR="00BB6873" w:rsidRPr="00BB6873" w:rsidRDefault="00BB6873" w:rsidP="00BB6873">
      <w:r>
        <w:t>Raw</w:t>
      </w:r>
    </w:p>
    <w:p w:rsidR="00BB6873" w:rsidRDefault="00BB6873" w:rsidP="00BB6873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78EF15EB" wp14:editId="0728DD86">
            <wp:extent cx="2908323" cy="2904134"/>
            <wp:effectExtent l="0" t="0" r="635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20302" cy="29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5C7089D" wp14:editId="7FA24BF1">
            <wp:extent cx="2725179" cy="2721254"/>
            <wp:effectExtent l="0" t="0" r="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30461" cy="272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BB6873" w:rsidRDefault="00BB6873" w:rsidP="00BB6873">
      <w:r>
        <w:rPr>
          <w:noProof/>
          <w:lang w:eastAsia="en-AU"/>
        </w:rPr>
        <w:drawing>
          <wp:inline distT="0" distB="0" distL="0" distR="0" wp14:anchorId="104865BF" wp14:editId="44741A57">
            <wp:extent cx="2893672" cy="2889504"/>
            <wp:effectExtent l="0" t="0" r="254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97763" cy="289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5236029" wp14:editId="292CD598">
            <wp:extent cx="2754482" cy="2750515"/>
            <wp:effectExtent l="0" t="0" r="825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68724" cy="276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Pr="0022187B" w:rsidRDefault="00BB6873" w:rsidP="00BB6873"/>
    <w:p w:rsidR="00625FDE" w:rsidRDefault="00625FDE" w:rsidP="00BB6873"/>
    <w:p w:rsidR="00BB6873" w:rsidRDefault="00BB6873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3504A6"/>
    <w:p w:rsidR="003504A6" w:rsidRPr="003504A6" w:rsidRDefault="003504A6" w:rsidP="003504A6">
      <w:pPr>
        <w:rPr>
          <w:i/>
          <w:noProof/>
          <w:lang w:eastAsia="en-AU"/>
        </w:rPr>
      </w:pPr>
      <w:r w:rsidRPr="003504A6">
        <w:rPr>
          <w:i/>
          <w:noProof/>
          <w:lang w:eastAsia="en-AU"/>
        </w:rPr>
        <w:lastRenderedPageBreak/>
        <w:t>Vvv</w:t>
      </w:r>
    </w:p>
    <w:p w:rsidR="003504A6" w:rsidRPr="003504A6" w:rsidRDefault="003504A6" w:rsidP="003504A6">
      <w:pPr>
        <w:rPr>
          <w:noProof/>
          <w:lang w:eastAsia="en-AU"/>
        </w:rPr>
      </w:pPr>
      <w:r w:rsidRPr="003504A6">
        <w:rPr>
          <w:noProof/>
          <w:lang w:eastAsia="en-AU"/>
        </w:rPr>
        <w:t>Raw</w:t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5A5517E" wp14:editId="12342E4F">
            <wp:extent cx="2805763" cy="28017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10667" cy="280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6E156E0" wp14:editId="3DCEC8D6">
            <wp:extent cx="2842392" cy="2838298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54375" cy="285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3504A6" w:rsidRPr="009F5D4F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0FB7E27" wp14:editId="0B2371CB">
            <wp:extent cx="2922975" cy="291876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31640" cy="292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9D12121" wp14:editId="16F0EB86">
            <wp:extent cx="2772435" cy="2768441"/>
            <wp:effectExtent l="0" t="0" r="889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91706" cy="27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Pr="00625FDE" w:rsidRDefault="003504A6" w:rsidP="00BB6873"/>
    <w:p w:rsidR="002C3EA9" w:rsidRPr="007D12BB" w:rsidRDefault="00ED1A33" w:rsidP="00BB6873">
      <w:pPr>
        <w:rPr>
          <w:b/>
          <w:i/>
        </w:rPr>
      </w:pPr>
      <w:r w:rsidRPr="007D12BB">
        <w:rPr>
          <w:b/>
          <w:i/>
        </w:rPr>
        <w:lastRenderedPageBreak/>
        <w:t>P</w:t>
      </w:r>
      <w:r w:rsidR="00625FDE" w:rsidRPr="007D12BB">
        <w:rPr>
          <w:b/>
          <w:i/>
        </w:rPr>
        <w:t xml:space="preserve">rocoptodon </w:t>
      </w:r>
      <w:r w:rsidRPr="007D12BB">
        <w:rPr>
          <w:b/>
          <w:i/>
        </w:rPr>
        <w:t>gilli</w:t>
      </w:r>
    </w:p>
    <w:p w:rsidR="00625FDE" w:rsidRDefault="00625FDE" w:rsidP="00BB6873">
      <w:pPr>
        <w:rPr>
          <w:i/>
        </w:rPr>
      </w:pPr>
      <w:r>
        <w:rPr>
          <w:i/>
        </w:rPr>
        <w:t>Asfc</w:t>
      </w:r>
    </w:p>
    <w:p w:rsidR="00625FDE" w:rsidRPr="002E47B8" w:rsidRDefault="00625FDE" w:rsidP="00BB6873">
      <w:r>
        <w:t>Raw</w:t>
      </w:r>
    </w:p>
    <w:p w:rsidR="00ED1A33" w:rsidRDefault="00ED1A3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D4D2BBB" wp14:editId="0605D457">
            <wp:extent cx="2893325" cy="2893325"/>
            <wp:effectExtent l="0" t="0" r="254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09762" cy="290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A33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E124E0A" wp14:editId="70E02418">
            <wp:extent cx="2728965" cy="27289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50533" cy="275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A33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ED1A33" w:rsidRDefault="00ED1A3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2AD3CD8" wp14:editId="7FF85669">
            <wp:extent cx="274320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50980" cy="275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527" w:rsidRPr="00173527">
        <w:rPr>
          <w:noProof/>
          <w:lang w:eastAsia="en-AU"/>
        </w:rPr>
        <w:t xml:space="preserve"> </w:t>
      </w:r>
      <w:r w:rsidR="00173527">
        <w:rPr>
          <w:noProof/>
          <w:lang w:eastAsia="en-AU"/>
        </w:rPr>
        <w:drawing>
          <wp:inline distT="0" distB="0" distL="0" distR="0" wp14:anchorId="47C3FCAE" wp14:editId="3F82798E">
            <wp:extent cx="2845559" cy="284555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62896" cy="286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3504A6" w:rsidRDefault="003504A6" w:rsidP="00BB6873">
      <w:pPr>
        <w:rPr>
          <w:noProof/>
          <w:lang w:eastAsia="en-AU"/>
        </w:rPr>
      </w:pPr>
    </w:p>
    <w:p w:rsidR="003504A6" w:rsidRDefault="003504A6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7D2AA6" w:rsidRDefault="007D2AA6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lastRenderedPageBreak/>
        <w:t>epLsar</w:t>
      </w:r>
    </w:p>
    <w:p w:rsidR="007D2AA6" w:rsidRPr="002E47B8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173527" w:rsidRDefault="00173527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45EE12E" wp14:editId="256C13C0">
            <wp:extent cx="2886075" cy="28860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99507" cy="289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527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9342E7A" wp14:editId="1FF214A9">
            <wp:extent cx="2800350" cy="2800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08633" cy="280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A6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3504A6" w:rsidRDefault="003504A6" w:rsidP="003504A6">
      <w:pPr>
        <w:rPr>
          <w:i/>
          <w:noProof/>
          <w:lang w:eastAsia="en-AU"/>
        </w:rPr>
      </w:pPr>
      <w:r w:rsidRPr="003504A6">
        <w:rPr>
          <w:i/>
          <w:noProof/>
          <w:lang w:eastAsia="en-AU"/>
        </w:rPr>
        <w:lastRenderedPageBreak/>
        <w:t>Sdr</w:t>
      </w:r>
    </w:p>
    <w:p w:rsidR="003504A6" w:rsidRP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2A38E3A" wp14:editId="2793F42E">
            <wp:extent cx="2791111" cy="2787091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03028" cy="279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20B4985" wp14:editId="36107817">
            <wp:extent cx="2549361" cy="2545689"/>
            <wp:effectExtent l="0" t="0" r="381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55871" cy="2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0DBDF1A" wp14:editId="7E0AACA0">
            <wp:extent cx="2446801" cy="2443277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55243" cy="245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A8D8190" wp14:editId="21B072DE">
            <wp:extent cx="3054839" cy="3050439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64963" cy="306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i/>
          <w:noProof/>
          <w:lang w:eastAsia="en-AU"/>
        </w:rPr>
      </w:pPr>
      <w:r w:rsidRPr="003504A6">
        <w:rPr>
          <w:i/>
          <w:noProof/>
          <w:lang w:eastAsia="en-AU"/>
        </w:rPr>
        <w:lastRenderedPageBreak/>
        <w:t>Vvv</w:t>
      </w:r>
    </w:p>
    <w:p w:rsidR="003504A6" w:rsidRP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9336460" wp14:editId="139E736C">
            <wp:extent cx="2805763" cy="2801722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15142" cy="281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0BEA0B8" wp14:editId="6C288C4E">
            <wp:extent cx="2813089" cy="2809037"/>
            <wp:effectExtent l="0" t="0" r="635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15887" cy="281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625FDE" w:rsidRDefault="00625FDE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7D12BB" w:rsidRPr="00B838A2" w:rsidRDefault="007D12BB" w:rsidP="007D12BB">
      <w:pPr>
        <w:rPr>
          <w:b/>
          <w:i/>
        </w:rPr>
      </w:pPr>
      <w:r w:rsidRPr="00B838A2">
        <w:rPr>
          <w:b/>
          <w:i/>
        </w:rPr>
        <w:lastRenderedPageBreak/>
        <w:t>Thylogale stigmatica</w:t>
      </w:r>
    </w:p>
    <w:p w:rsidR="007D12BB" w:rsidRDefault="007D12BB" w:rsidP="007D12BB">
      <w:pPr>
        <w:rPr>
          <w:i/>
        </w:rPr>
      </w:pPr>
      <w:r>
        <w:rPr>
          <w:i/>
        </w:rPr>
        <w:t>Asfc</w:t>
      </w:r>
    </w:p>
    <w:p w:rsidR="007D12BB" w:rsidRPr="002E47B8" w:rsidRDefault="007D12BB" w:rsidP="007D12BB">
      <w: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D842487" wp14:editId="317A3CF7">
            <wp:extent cx="2477386" cy="247738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82907" cy="24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AC1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981951D" wp14:editId="3B425B04">
            <wp:extent cx="2764866" cy="27648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82686" cy="278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BAA8E5A" wp14:editId="59241418">
            <wp:extent cx="2498651" cy="24986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15238" cy="251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AC1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823D13B" wp14:editId="711EAF94">
            <wp:extent cx="2711303" cy="271130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22027" cy="27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lastRenderedPageBreak/>
        <w:t>epLsar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142B73A" wp14:editId="377C0CA7">
            <wp:extent cx="2818263" cy="2818263"/>
            <wp:effectExtent l="0" t="0" r="127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28999" cy="282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6AA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CFE41AE" wp14:editId="312A6FFA">
            <wp:extent cx="2860158" cy="28601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65569" cy="28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 w:rsidRPr="00B838A2">
        <w:rPr>
          <w:i/>
          <w:noProof/>
          <w:lang w:eastAsia="en-AU"/>
        </w:rPr>
        <w:lastRenderedPageBreak/>
        <w:t>Sdr</w:t>
      </w:r>
    </w:p>
    <w:p w:rsidR="007D12BB" w:rsidRPr="00B838A2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4169366" wp14:editId="31219822">
            <wp:extent cx="2893672" cy="2889504"/>
            <wp:effectExtent l="0" t="0" r="2540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05900" cy="290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B5C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0D60F4A" wp14:editId="5F1579E6">
            <wp:extent cx="2761808" cy="2757830"/>
            <wp:effectExtent l="0" t="0" r="635" b="444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73258" cy="27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5F25BAC" wp14:editId="4DB3BDA2">
            <wp:extent cx="2512733" cy="2509114"/>
            <wp:effectExtent l="0" t="0" r="1905" b="571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18150" cy="251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B5C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37EDC21" wp14:editId="34CF7D29">
            <wp:extent cx="2534711" cy="2531060"/>
            <wp:effectExtent l="0" t="0" r="0" b="317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40284" cy="25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 w:rsidRPr="00B838A2">
        <w:rPr>
          <w:i/>
          <w:noProof/>
          <w:lang w:eastAsia="en-AU"/>
        </w:rPr>
        <w:lastRenderedPageBreak/>
        <w:t>Vvv</w:t>
      </w:r>
    </w:p>
    <w:p w:rsidR="007D12BB" w:rsidRPr="00B838A2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70156F4" wp14:editId="297185F0">
            <wp:extent cx="2842392" cy="2838298"/>
            <wp:effectExtent l="0" t="0" r="0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48084" cy="28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24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32C23FB" wp14:editId="4F6CF4DA">
            <wp:extent cx="2564013" cy="2560320"/>
            <wp:effectExtent l="0" t="0" r="825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70759" cy="25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D12BB" w:rsidRPr="00181240" w:rsidRDefault="007D12BB" w:rsidP="007D12BB">
      <w:pPr>
        <w:rPr>
          <w:b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1FA3088" wp14:editId="16249A04">
            <wp:extent cx="2835065" cy="2830982"/>
            <wp:effectExtent l="0" t="0" r="3810" b="762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43370" cy="28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24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5353F4E" wp14:editId="36CA617D">
            <wp:extent cx="2754483" cy="2750516"/>
            <wp:effectExtent l="0" t="0" r="825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763124" cy="275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3E3878" w:rsidRPr="00B838A2" w:rsidRDefault="004A3AE3" w:rsidP="00BB6873">
      <w:pPr>
        <w:rPr>
          <w:b/>
          <w:i/>
        </w:rPr>
      </w:pPr>
      <w:r w:rsidRPr="00B838A2">
        <w:rPr>
          <w:b/>
          <w:i/>
        </w:rPr>
        <w:lastRenderedPageBreak/>
        <w:t>T</w:t>
      </w:r>
      <w:r w:rsidR="00625FDE" w:rsidRPr="00B838A2">
        <w:rPr>
          <w:b/>
          <w:i/>
        </w:rPr>
        <w:t>hylogale</w:t>
      </w:r>
      <w:r w:rsidRPr="00B838A2">
        <w:rPr>
          <w:b/>
          <w:i/>
        </w:rPr>
        <w:t xml:space="preserve"> thetis</w:t>
      </w:r>
    </w:p>
    <w:p w:rsidR="00625FDE" w:rsidRDefault="00625FDE" w:rsidP="00BB6873">
      <w:pPr>
        <w:rPr>
          <w:i/>
        </w:rPr>
      </w:pPr>
      <w:r>
        <w:rPr>
          <w:i/>
        </w:rPr>
        <w:t>Asfc</w:t>
      </w:r>
    </w:p>
    <w:p w:rsidR="00625FDE" w:rsidRPr="002E47B8" w:rsidRDefault="00625FDE" w:rsidP="00BB6873">
      <w:r>
        <w:t>Raw</w:t>
      </w:r>
    </w:p>
    <w:p w:rsidR="004A3AE3" w:rsidRDefault="005A0959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5377374" wp14:editId="6560449F">
            <wp:extent cx="2620370" cy="2620370"/>
            <wp:effectExtent l="0" t="0" r="889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22322" cy="262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AE3" w:rsidRPr="004A3AE3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5FC8A64" wp14:editId="79A4D020">
            <wp:extent cx="2688609" cy="268860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91028" cy="26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E3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4A3AE3" w:rsidRDefault="005A0959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141A8D8" wp14:editId="121A35FA">
            <wp:extent cx="2599899" cy="259989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602461" cy="26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5A5E582" wp14:editId="5BBC291A">
            <wp:extent cx="2634017" cy="263401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639623" cy="26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7D2AA6" w:rsidRDefault="007D2AA6" w:rsidP="00BB6873">
      <w:pPr>
        <w:rPr>
          <w:noProof/>
          <w:lang w:eastAsia="en-AU"/>
        </w:rPr>
      </w:pPr>
    </w:p>
    <w:p w:rsidR="007D2AA6" w:rsidRDefault="007D2AA6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lastRenderedPageBreak/>
        <w:t>epLsar</w:t>
      </w:r>
    </w:p>
    <w:p w:rsidR="007D2AA6" w:rsidRPr="002E47B8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F50ED1" w:rsidRDefault="005A0959" w:rsidP="00BB6873">
      <w:r>
        <w:rPr>
          <w:noProof/>
          <w:lang w:eastAsia="en-AU"/>
        </w:rPr>
        <w:drawing>
          <wp:inline distT="0" distB="0" distL="0" distR="0" wp14:anchorId="764A8992" wp14:editId="7C9CB0F9">
            <wp:extent cx="2695575" cy="26955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F5B14CF" wp14:editId="1AA294C5">
            <wp:extent cx="2854960" cy="2854960"/>
            <wp:effectExtent l="0" t="0" r="254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A6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625FDE" w:rsidRDefault="00625FDE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625FDE" w:rsidRDefault="00625FDE" w:rsidP="00B838A2"/>
    <w:p w:rsidR="00B838A2" w:rsidRDefault="00B838A2" w:rsidP="00B838A2">
      <w:pPr>
        <w:rPr>
          <w:i/>
        </w:rPr>
      </w:pPr>
      <w:r w:rsidRPr="00B838A2">
        <w:rPr>
          <w:i/>
        </w:rPr>
        <w:lastRenderedPageBreak/>
        <w:t>Sdr</w:t>
      </w:r>
    </w:p>
    <w:p w:rsidR="00B838A2" w:rsidRPr="00B838A2" w:rsidRDefault="00B838A2" w:rsidP="00B838A2">
      <w:r>
        <w:t>Raw</w:t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7E5C079" wp14:editId="5415B5F3">
            <wp:extent cx="2484408" cy="2480831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492809" cy="24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AB3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FF21CDE" wp14:editId="664A5892">
            <wp:extent cx="2462074" cy="2458528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478526" cy="247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t>Boxcox log-likelihood plot</w:t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7E5D924" wp14:editId="37C7FB7E">
            <wp:extent cx="2202909" cy="2199736"/>
            <wp:effectExtent l="0" t="0" r="698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14034" cy="22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B838A2">
      <w:pPr>
        <w:rPr>
          <w:noProof/>
          <w:lang w:eastAsia="en-AU"/>
        </w:rPr>
      </w:pPr>
      <w:r>
        <w:rPr>
          <w:noProof/>
          <w:lang w:eastAsia="en-AU"/>
        </w:rPr>
        <w:t>Sdr</w:t>
      </w:r>
      <w:r w:rsidR="00B838A2" w:rsidRPr="00984AB3">
        <w:rPr>
          <w:noProof/>
          <w:lang w:eastAsia="en-AU"/>
        </w:rPr>
        <w:t>^-0.1</w:t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E07DA35" wp14:editId="5E4AD707">
            <wp:extent cx="2879021" cy="2874874"/>
            <wp:effectExtent l="0" t="0" r="0" b="190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89115" cy="288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835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8281516" wp14:editId="34BDDC43">
            <wp:extent cx="2783785" cy="2779776"/>
            <wp:effectExtent l="0" t="0" r="0" b="190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98654" cy="279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A2" w:rsidRPr="007D12BB" w:rsidRDefault="00B838A2" w:rsidP="00B838A2">
      <w:pPr>
        <w:rPr>
          <w:i/>
        </w:rPr>
      </w:pPr>
      <w:r w:rsidRPr="007D12BB">
        <w:rPr>
          <w:i/>
        </w:rPr>
        <w:lastRenderedPageBreak/>
        <w:t>Vvv</w:t>
      </w:r>
    </w:p>
    <w:p w:rsidR="00B838A2" w:rsidRDefault="007D12BB" w:rsidP="00B838A2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2B7C623" wp14:editId="0F3917B7">
            <wp:extent cx="2908323" cy="2904134"/>
            <wp:effectExtent l="0" t="0" r="635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912471" cy="29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835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C4F89A5" wp14:editId="32604154">
            <wp:extent cx="2754482" cy="2750515"/>
            <wp:effectExtent l="0" t="0" r="825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758872" cy="275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B838A2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B838A2" w:rsidRPr="00A93835" w:rsidRDefault="00B838A2" w:rsidP="00B838A2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31B70ACF" wp14:editId="56267220">
            <wp:extent cx="2666574" cy="2662733"/>
            <wp:effectExtent l="0" t="0" r="635" b="444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674495" cy="26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835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BF5280B" wp14:editId="270DEF7C">
            <wp:extent cx="2673899" cy="2670048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679442" cy="267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B41C64" w:rsidRPr="007D12BB" w:rsidRDefault="00B41C64" w:rsidP="00BB6873">
      <w:pPr>
        <w:rPr>
          <w:b/>
          <w:i/>
        </w:rPr>
      </w:pPr>
      <w:r w:rsidRPr="007D12BB">
        <w:rPr>
          <w:b/>
          <w:i/>
        </w:rPr>
        <w:lastRenderedPageBreak/>
        <w:t>W</w:t>
      </w:r>
      <w:r w:rsidR="00625FDE" w:rsidRPr="007D12BB">
        <w:rPr>
          <w:b/>
          <w:i/>
        </w:rPr>
        <w:t xml:space="preserve">allabia </w:t>
      </w:r>
      <w:r w:rsidRPr="007D12BB">
        <w:rPr>
          <w:b/>
          <w:i/>
        </w:rPr>
        <w:t>bicolor</w:t>
      </w:r>
    </w:p>
    <w:p w:rsidR="00625FDE" w:rsidRDefault="00625FDE" w:rsidP="00BB6873">
      <w:pPr>
        <w:rPr>
          <w:i/>
        </w:rPr>
      </w:pPr>
      <w:r>
        <w:rPr>
          <w:i/>
        </w:rPr>
        <w:t>Asfc</w:t>
      </w:r>
    </w:p>
    <w:p w:rsidR="00625FDE" w:rsidRPr="002E47B8" w:rsidRDefault="00625FDE" w:rsidP="00BB6873">
      <w:r>
        <w:t>Raw</w:t>
      </w:r>
    </w:p>
    <w:p w:rsidR="00B41C64" w:rsidRDefault="00B60F8F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480C49C" wp14:editId="3ADD5B0E">
            <wp:extent cx="2688609" cy="268860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02484" cy="270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F8F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4C22ED4" wp14:editId="27D93D67">
            <wp:extent cx="2825087" cy="282508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832013" cy="28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64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B60F8F" w:rsidRDefault="00B60F8F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98F515D" wp14:editId="48031560">
            <wp:extent cx="2434856" cy="2434856"/>
            <wp:effectExtent l="0" t="0" r="381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443023" cy="244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F8F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092E49A" wp14:editId="18E3D573">
            <wp:extent cx="2796363" cy="2796363"/>
            <wp:effectExtent l="0" t="0" r="4445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02321" cy="280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7D2AA6" w:rsidRDefault="007D2AA6" w:rsidP="00BB6873">
      <w:pPr>
        <w:rPr>
          <w:noProof/>
          <w:lang w:eastAsia="en-AU"/>
        </w:rPr>
      </w:pPr>
    </w:p>
    <w:p w:rsidR="007D2AA6" w:rsidRDefault="007D2AA6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lastRenderedPageBreak/>
        <w:t>epLsar</w:t>
      </w:r>
    </w:p>
    <w:p w:rsidR="007D2AA6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B41C64" w:rsidRDefault="00B60F8F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9CA8662" wp14:editId="28585CE7">
            <wp:extent cx="2800350" cy="28003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08213" cy="28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F8F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3B838A8" wp14:editId="63C1B9B2">
            <wp:extent cx="2819400" cy="2819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827268" cy="282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A6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>
        <w:rPr>
          <w:i/>
          <w:noProof/>
          <w:lang w:eastAsia="en-AU"/>
        </w:rPr>
        <w:lastRenderedPageBreak/>
        <w:t>Sdr</w:t>
      </w:r>
    </w:p>
    <w:p w:rsidR="007D12BB" w:rsidRP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D86C17C" wp14:editId="15B98C57">
            <wp:extent cx="2578664" cy="25749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590240" cy="258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648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A49945D" wp14:editId="43CD7473">
            <wp:extent cx="2769134" cy="2765146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774996" cy="27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BF93040" wp14:editId="61BCE43C">
            <wp:extent cx="2676525" cy="267267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50" cy="269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648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68CBB99" wp14:editId="0005A258">
            <wp:extent cx="2936006" cy="2931778"/>
            <wp:effectExtent l="0" t="0" r="0" b="254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949662" cy="29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 w:rsidRPr="007D12BB">
        <w:rPr>
          <w:i/>
          <w:noProof/>
          <w:lang w:eastAsia="en-AU"/>
        </w:rPr>
        <w:t>Vvv</w:t>
      </w:r>
    </w:p>
    <w:p w:rsidR="007D12BB" w:rsidRP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331C190" wp14:editId="56DBA8F9">
            <wp:extent cx="2743200" cy="2739249"/>
            <wp:effectExtent l="0" t="0" r="0" b="444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760978" cy="275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648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3EE433B" wp14:editId="2696020E">
            <wp:extent cx="2674188" cy="2670337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698450" cy="26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3D9A1D5" wp14:editId="2F2264E9">
            <wp:extent cx="2714625" cy="271071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729429" cy="272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648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5861423" wp14:editId="13BF6639">
            <wp:extent cx="2819623" cy="2815562"/>
            <wp:effectExtent l="0" t="0" r="0" b="444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833650" cy="282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486E95" w:rsidRDefault="00486E95" w:rsidP="007D12BB">
      <w:pPr>
        <w:rPr>
          <w:noProof/>
          <w:lang w:eastAsia="en-AU"/>
        </w:rPr>
      </w:pPr>
    </w:p>
    <w:p w:rsidR="00486E95" w:rsidRDefault="00486E95" w:rsidP="007D12BB">
      <w:pPr>
        <w:rPr>
          <w:noProof/>
          <w:lang w:eastAsia="en-AU"/>
        </w:rPr>
      </w:pPr>
    </w:p>
    <w:p w:rsidR="00486E95" w:rsidRDefault="00486E95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625FDE" w:rsidRPr="007D12BB" w:rsidRDefault="00354BF2" w:rsidP="00BB6873">
      <w:pPr>
        <w:rPr>
          <w:b/>
        </w:rPr>
      </w:pPr>
      <w:r w:rsidRPr="007D12BB">
        <w:rPr>
          <w:b/>
        </w:rPr>
        <w:lastRenderedPageBreak/>
        <w:t xml:space="preserve">All Taxa </w:t>
      </w:r>
    </w:p>
    <w:p w:rsidR="00625FDE" w:rsidRDefault="00625FDE" w:rsidP="00BB6873">
      <w:pPr>
        <w:rPr>
          <w:i/>
        </w:rPr>
      </w:pPr>
      <w:r>
        <w:rPr>
          <w:i/>
        </w:rPr>
        <w:t>Asfc</w:t>
      </w:r>
    </w:p>
    <w:p w:rsidR="00625FDE" w:rsidRPr="002E47B8" w:rsidRDefault="00625FDE" w:rsidP="00BB6873">
      <w:r>
        <w:t>Raw</w:t>
      </w:r>
    </w:p>
    <w:p w:rsidR="00A30494" w:rsidRDefault="00354BF2" w:rsidP="00BB6873">
      <w:r>
        <w:rPr>
          <w:noProof/>
          <w:lang w:eastAsia="en-AU"/>
        </w:rPr>
        <w:drawing>
          <wp:inline distT="0" distB="0" distL="0" distR="0" wp14:anchorId="34CCD73C" wp14:editId="3169F722">
            <wp:extent cx="2686050" cy="2686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493AA120" wp14:editId="6944374B">
            <wp:extent cx="2857500" cy="2857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F2" w:rsidRDefault="002E47B8" w:rsidP="00BB6873">
      <w:r>
        <w:t>Natural logarithm transformed</w:t>
      </w:r>
    </w:p>
    <w:p w:rsidR="00354BF2" w:rsidRDefault="00354BF2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D7DA81E" wp14:editId="52B876F8">
            <wp:extent cx="2600325" cy="26003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BF2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5D74777" wp14:editId="18E933D1">
            <wp:extent cx="2714625" cy="27146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F2" w:rsidRDefault="00354BF2" w:rsidP="00BB6873">
      <w:pPr>
        <w:rPr>
          <w:noProof/>
          <w:lang w:eastAsia="en-AU"/>
        </w:rPr>
      </w:pPr>
    </w:p>
    <w:p w:rsidR="00354BF2" w:rsidRDefault="00354BF2" w:rsidP="00BB6873">
      <w:pPr>
        <w:rPr>
          <w:noProof/>
          <w:lang w:eastAsia="en-AU"/>
        </w:rPr>
      </w:pPr>
    </w:p>
    <w:p w:rsidR="00354BF2" w:rsidRDefault="00354BF2" w:rsidP="00BB6873">
      <w:pPr>
        <w:rPr>
          <w:noProof/>
          <w:lang w:eastAsia="en-AU"/>
        </w:rPr>
      </w:pPr>
    </w:p>
    <w:p w:rsidR="00354BF2" w:rsidRDefault="00354BF2" w:rsidP="00BB6873">
      <w:pPr>
        <w:rPr>
          <w:noProof/>
          <w:lang w:eastAsia="en-AU"/>
        </w:rPr>
      </w:pPr>
    </w:p>
    <w:p w:rsidR="00354BF2" w:rsidRDefault="00354BF2" w:rsidP="00BB6873">
      <w:pPr>
        <w:rPr>
          <w:noProof/>
          <w:lang w:eastAsia="en-AU"/>
        </w:rPr>
      </w:pPr>
    </w:p>
    <w:p w:rsidR="007D2AA6" w:rsidRDefault="007D2AA6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354BF2" w:rsidRPr="00625FDE" w:rsidRDefault="00625FDE" w:rsidP="00BB6873">
      <w:pPr>
        <w:rPr>
          <w:i/>
          <w:noProof/>
          <w:lang w:eastAsia="en-AU"/>
        </w:rPr>
      </w:pPr>
      <w:r w:rsidRPr="00625FDE">
        <w:rPr>
          <w:i/>
          <w:noProof/>
          <w:lang w:eastAsia="en-AU"/>
        </w:rPr>
        <w:lastRenderedPageBreak/>
        <w:t>e</w:t>
      </w:r>
      <w:r w:rsidR="007D2AA6">
        <w:rPr>
          <w:i/>
          <w:noProof/>
          <w:lang w:eastAsia="en-AU"/>
        </w:rPr>
        <w:t>pL</w:t>
      </w:r>
      <w:r w:rsidR="00354BF2" w:rsidRPr="00625FDE">
        <w:rPr>
          <w:i/>
          <w:noProof/>
          <w:lang w:eastAsia="en-AU"/>
        </w:rPr>
        <w:t>sar</w:t>
      </w:r>
    </w:p>
    <w:p w:rsidR="00625FDE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R</w:t>
      </w:r>
      <w:r w:rsidR="00625FDE">
        <w:rPr>
          <w:noProof/>
          <w:lang w:eastAsia="en-AU"/>
        </w:rPr>
        <w:t>aw</w:t>
      </w:r>
    </w:p>
    <w:p w:rsidR="00354BF2" w:rsidRDefault="00354BF2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8D374DB" wp14:editId="3669095E">
            <wp:extent cx="2714625" cy="27146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718779" cy="271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BF2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260EE33" wp14:editId="5C5FD84E">
            <wp:extent cx="2828925" cy="28289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832679" cy="283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E1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Boxcox log-likelihood</w:t>
      </w:r>
    </w:p>
    <w:p w:rsidR="00F90BE1" w:rsidRDefault="00F90BE1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4777B4F" wp14:editId="2961E225">
            <wp:extent cx="1946275" cy="19462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947210" cy="19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A6" w:rsidRDefault="00F90BE1" w:rsidP="00BB6873">
      <w:pPr>
        <w:rPr>
          <w:noProof/>
          <w:lang w:eastAsia="en-AU"/>
        </w:rPr>
      </w:pPr>
      <w:r w:rsidRPr="00F90BE1">
        <w:rPr>
          <w:noProof/>
          <w:lang w:eastAsia="en-AU"/>
        </w:rPr>
        <w:t>epLsar</w:t>
      </w:r>
      <w:r w:rsidR="00625FDE">
        <w:rPr>
          <w:noProof/>
          <w:lang w:eastAsia="en-AU"/>
        </w:rPr>
        <w:t xml:space="preserve"> </w:t>
      </w:r>
      <w:r w:rsidRPr="00F90BE1">
        <w:rPr>
          <w:noProof/>
          <w:lang w:eastAsia="en-AU"/>
        </w:rPr>
        <w:t>^0.7</w:t>
      </w:r>
    </w:p>
    <w:p w:rsidR="00F90BE1" w:rsidRDefault="00F90BE1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5706FD4" wp14:editId="03C8BA44">
            <wp:extent cx="2771775" cy="27717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BE1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121DCC5" wp14:editId="5F6D0827">
            <wp:extent cx="2657475" cy="26574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i/>
          <w:noProof/>
          <w:lang w:eastAsia="en-AU"/>
        </w:rPr>
      </w:pPr>
      <w:r w:rsidRPr="00A34463">
        <w:rPr>
          <w:i/>
          <w:noProof/>
          <w:lang w:eastAsia="en-AU"/>
        </w:rPr>
        <w:lastRenderedPageBreak/>
        <w:t>Sdr</w:t>
      </w:r>
    </w:p>
    <w:p w:rsidR="00A34463" w:rsidRPr="00A34463" w:rsidRDefault="00A34463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5223E5E" wp14:editId="1DBF73AB">
            <wp:extent cx="2688550" cy="2684678"/>
            <wp:effectExtent l="0" t="0" r="0" b="190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694913" cy="26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4C52097" wp14:editId="298026E9">
            <wp:extent cx="2505407" cy="2501799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508583" cy="250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3" w:rsidRDefault="00A34463" w:rsidP="00A34463">
      <w:r>
        <w:t>Natural logarithm transformed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4617B42" wp14:editId="1AC258D0">
            <wp:extent cx="2615294" cy="2611527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625478" cy="262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CD5E221" wp14:editId="2450D92B">
            <wp:extent cx="2908323" cy="2904134"/>
            <wp:effectExtent l="0" t="0" r="635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914354" cy="291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 w:rsidRPr="00A34463">
        <w:rPr>
          <w:i/>
          <w:noProof/>
          <w:lang w:eastAsia="en-AU"/>
        </w:rPr>
        <w:lastRenderedPageBreak/>
        <w:t>Vvv</w:t>
      </w:r>
    </w:p>
    <w:p w:rsidR="00A34463" w:rsidRPr="00A34463" w:rsidRDefault="00A34463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b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CA7FD8B" wp14:editId="63B69CCE">
            <wp:extent cx="2886346" cy="2882189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890698" cy="28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FAA6678" wp14:editId="772A0F6A">
            <wp:extent cx="2629945" cy="2626157"/>
            <wp:effectExtent l="0" t="0" r="0" b="317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633074" cy="262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3" w:rsidRDefault="00A34463" w:rsidP="00A34463">
      <w:r>
        <w:t>Natural logarithm transformed</w:t>
      </w:r>
    </w:p>
    <w:p w:rsidR="007D12BB" w:rsidRPr="00833492" w:rsidRDefault="007D12BB" w:rsidP="007D12BB">
      <w:pPr>
        <w:rPr>
          <w:b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39E3F3C" wp14:editId="08EC9FAA">
            <wp:extent cx="2886075" cy="2881918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901652" cy="289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8B5FF71" wp14:editId="79158536">
            <wp:extent cx="2752725" cy="2748761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762183" cy="27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BB6873">
      <w:pPr>
        <w:rPr>
          <w:noProof/>
          <w:lang w:eastAsia="en-AU"/>
        </w:rPr>
      </w:pPr>
      <w:bookmarkStart w:id="0" w:name="_GoBack"/>
      <w:bookmarkEnd w:id="0"/>
    </w:p>
    <w:sectPr w:rsidR="007D12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2BB" w:rsidRDefault="007D12BB" w:rsidP="00703CF1">
      <w:pPr>
        <w:spacing w:after="0" w:line="240" w:lineRule="auto"/>
      </w:pPr>
      <w:r>
        <w:separator/>
      </w:r>
    </w:p>
  </w:endnote>
  <w:endnote w:type="continuationSeparator" w:id="0">
    <w:p w:rsidR="007D12BB" w:rsidRDefault="007D12BB" w:rsidP="00703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2BB" w:rsidRDefault="007D12BB" w:rsidP="00703CF1">
      <w:pPr>
        <w:spacing w:after="0" w:line="240" w:lineRule="auto"/>
      </w:pPr>
      <w:r>
        <w:separator/>
      </w:r>
    </w:p>
  </w:footnote>
  <w:footnote w:type="continuationSeparator" w:id="0">
    <w:p w:rsidR="007D12BB" w:rsidRDefault="007D12BB" w:rsidP="00703C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634"/>
    <w:rsid w:val="00027C37"/>
    <w:rsid w:val="0007003F"/>
    <w:rsid w:val="000835FC"/>
    <w:rsid w:val="00090FB7"/>
    <w:rsid w:val="000A2280"/>
    <w:rsid w:val="000E1EC4"/>
    <w:rsid w:val="000F5A4F"/>
    <w:rsid w:val="00101211"/>
    <w:rsid w:val="00112486"/>
    <w:rsid w:val="00121685"/>
    <w:rsid w:val="001320C7"/>
    <w:rsid w:val="00133074"/>
    <w:rsid w:val="00173527"/>
    <w:rsid w:val="001770E5"/>
    <w:rsid w:val="001C54E9"/>
    <w:rsid w:val="00210C31"/>
    <w:rsid w:val="002231D2"/>
    <w:rsid w:val="0026463E"/>
    <w:rsid w:val="00274761"/>
    <w:rsid w:val="002B5634"/>
    <w:rsid w:val="002C1186"/>
    <w:rsid w:val="002C3EA9"/>
    <w:rsid w:val="002E47B8"/>
    <w:rsid w:val="003504A6"/>
    <w:rsid w:val="00354BF2"/>
    <w:rsid w:val="003A6943"/>
    <w:rsid w:val="003E3878"/>
    <w:rsid w:val="003E4B00"/>
    <w:rsid w:val="0041068C"/>
    <w:rsid w:val="0041193F"/>
    <w:rsid w:val="00486E95"/>
    <w:rsid w:val="004A3AE3"/>
    <w:rsid w:val="004E7591"/>
    <w:rsid w:val="00506127"/>
    <w:rsid w:val="005210F4"/>
    <w:rsid w:val="0056389C"/>
    <w:rsid w:val="005A0959"/>
    <w:rsid w:val="005C0324"/>
    <w:rsid w:val="00625FDE"/>
    <w:rsid w:val="0063632F"/>
    <w:rsid w:val="0066240C"/>
    <w:rsid w:val="00664B43"/>
    <w:rsid w:val="006726F6"/>
    <w:rsid w:val="00693F91"/>
    <w:rsid w:val="00702FBC"/>
    <w:rsid w:val="00703CF1"/>
    <w:rsid w:val="00715711"/>
    <w:rsid w:val="00743CB0"/>
    <w:rsid w:val="00744BB6"/>
    <w:rsid w:val="00750027"/>
    <w:rsid w:val="007A5A19"/>
    <w:rsid w:val="007C34F7"/>
    <w:rsid w:val="007D12BB"/>
    <w:rsid w:val="007D2AA6"/>
    <w:rsid w:val="00831B8E"/>
    <w:rsid w:val="00841FD0"/>
    <w:rsid w:val="00867203"/>
    <w:rsid w:val="008E63D3"/>
    <w:rsid w:val="008F5AC1"/>
    <w:rsid w:val="00944753"/>
    <w:rsid w:val="009D73A7"/>
    <w:rsid w:val="00A30494"/>
    <w:rsid w:val="00A31733"/>
    <w:rsid w:val="00A32DD7"/>
    <w:rsid w:val="00A34463"/>
    <w:rsid w:val="00A82B70"/>
    <w:rsid w:val="00A83355"/>
    <w:rsid w:val="00AF252E"/>
    <w:rsid w:val="00B41C64"/>
    <w:rsid w:val="00B522DC"/>
    <w:rsid w:val="00B60F8F"/>
    <w:rsid w:val="00B838A2"/>
    <w:rsid w:val="00BB6873"/>
    <w:rsid w:val="00BE000F"/>
    <w:rsid w:val="00BE3024"/>
    <w:rsid w:val="00BF3035"/>
    <w:rsid w:val="00C81986"/>
    <w:rsid w:val="00C952CD"/>
    <w:rsid w:val="00DA4569"/>
    <w:rsid w:val="00DA77DE"/>
    <w:rsid w:val="00E02ADA"/>
    <w:rsid w:val="00E066AA"/>
    <w:rsid w:val="00E107D1"/>
    <w:rsid w:val="00E43662"/>
    <w:rsid w:val="00EA097C"/>
    <w:rsid w:val="00EB01BC"/>
    <w:rsid w:val="00EB6BDA"/>
    <w:rsid w:val="00EC260D"/>
    <w:rsid w:val="00ED1A33"/>
    <w:rsid w:val="00EF5807"/>
    <w:rsid w:val="00F23C1F"/>
    <w:rsid w:val="00F37342"/>
    <w:rsid w:val="00F47145"/>
    <w:rsid w:val="00F50ED1"/>
    <w:rsid w:val="00F7153F"/>
    <w:rsid w:val="00F90BE1"/>
    <w:rsid w:val="00FB37CD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C61720-A8E0-44C2-833D-4506E3BBF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634"/>
    <w:pPr>
      <w:spacing w:after="8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B37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30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37CD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E3024"/>
    <w:rPr>
      <w:rFonts w:asciiTheme="majorHAnsi" w:eastAsiaTheme="majorEastAsia" w:hAnsiTheme="majorHAnsi" w:cstheme="majorBidi"/>
      <w:b/>
      <w:iCs/>
    </w:rPr>
  </w:style>
  <w:style w:type="paragraph" w:styleId="ListParagraph">
    <w:name w:val="List Paragraph"/>
    <w:basedOn w:val="Normal"/>
    <w:uiPriority w:val="34"/>
    <w:qFormat/>
    <w:rsid w:val="00F90B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3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CF1"/>
  </w:style>
  <w:style w:type="paragraph" w:styleId="Footer">
    <w:name w:val="footer"/>
    <w:basedOn w:val="Normal"/>
    <w:link w:val="FooterChar"/>
    <w:uiPriority w:val="99"/>
    <w:unhideWhenUsed/>
    <w:rsid w:val="00703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CF1"/>
  </w:style>
  <w:style w:type="paragraph" w:styleId="BalloonText">
    <w:name w:val="Balloon Text"/>
    <w:basedOn w:val="Normal"/>
    <w:link w:val="BalloonTextChar"/>
    <w:uiPriority w:val="99"/>
    <w:semiHidden/>
    <w:unhideWhenUsed/>
    <w:rsid w:val="00703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C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fontTable" Target="fontTable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image" Target="media/image121.png"/><Relationship Id="rId13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9436871B.dotm</Template>
  <TotalTime>71</TotalTime>
  <Pages>36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Flinders University</Company>
  <LinksUpToDate>false</LinksUpToDate>
  <CharactersWithSpaces>2744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Arman</dc:creator>
  <cp:keywords/>
  <dc:description/>
  <cp:lastModifiedBy>Samuel Arman</cp:lastModifiedBy>
  <cp:revision>8</cp:revision>
  <dcterms:created xsi:type="dcterms:W3CDTF">2016-07-18T06:20:00Z</dcterms:created>
  <dcterms:modified xsi:type="dcterms:W3CDTF">2017-09-13T04:23:00Z</dcterms:modified>
</cp:coreProperties>
</file>